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66B" w:rsidRPr="003B47A8" w:rsidRDefault="0047266B" w:rsidP="0047266B">
      <w:pPr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別記様式第</w:t>
      </w:r>
      <w:r w:rsidR="00A4262F" w:rsidRPr="003B47A8">
        <w:rPr>
          <w:rFonts w:asciiTheme="majorEastAsia" w:eastAsiaTheme="majorEastAsia" w:hAnsiTheme="majorEastAsia" w:hint="eastAsia"/>
        </w:rPr>
        <w:t>7</w:t>
      </w:r>
      <w:r w:rsidRPr="003B47A8">
        <w:rPr>
          <w:rFonts w:asciiTheme="majorEastAsia" w:eastAsiaTheme="majorEastAsia" w:hAnsiTheme="majorEastAsia"/>
        </w:rPr>
        <w:t>号</w:t>
      </w:r>
      <w:r w:rsidRPr="003B47A8">
        <w:rPr>
          <w:rFonts w:asciiTheme="majorEastAsia" w:eastAsiaTheme="majorEastAsia" w:hAnsiTheme="majorEastAsia" w:hint="eastAsia"/>
        </w:rPr>
        <w:t>（第</w:t>
      </w:r>
      <w:r w:rsidR="005B481C" w:rsidRPr="003B47A8">
        <w:rPr>
          <w:rFonts w:asciiTheme="majorEastAsia" w:eastAsiaTheme="majorEastAsia" w:hAnsiTheme="majorEastAsia" w:hint="eastAsia"/>
        </w:rPr>
        <w:t>11</w:t>
      </w:r>
      <w:r w:rsidRPr="003B47A8">
        <w:rPr>
          <w:rFonts w:asciiTheme="majorEastAsia" w:eastAsiaTheme="majorEastAsia" w:hAnsiTheme="majorEastAsia" w:hint="eastAsia"/>
        </w:rPr>
        <w:t>条</w:t>
      </w:r>
      <w:r w:rsidR="00A4262F" w:rsidRPr="003B47A8">
        <w:rPr>
          <w:rFonts w:asciiTheme="majorEastAsia" w:eastAsiaTheme="majorEastAsia" w:hAnsiTheme="majorEastAsia" w:hint="eastAsia"/>
        </w:rPr>
        <w:t>第1</w:t>
      </w:r>
      <w:r w:rsidR="002F01D6" w:rsidRPr="003B47A8">
        <w:rPr>
          <w:rFonts w:asciiTheme="majorEastAsia" w:eastAsiaTheme="majorEastAsia" w:hAnsiTheme="majorEastAsia" w:hint="eastAsia"/>
        </w:rPr>
        <w:t>項</w:t>
      </w:r>
      <w:r w:rsidRPr="003B47A8">
        <w:rPr>
          <w:rFonts w:asciiTheme="majorEastAsia" w:eastAsiaTheme="majorEastAsia" w:hAnsiTheme="majorEastAsia" w:hint="eastAsia"/>
        </w:rPr>
        <w:t>関係）</w:t>
      </w:r>
      <w:r w:rsidR="00F466B7" w:rsidRPr="003B47A8">
        <w:rPr>
          <w:rFonts w:asciiTheme="majorEastAsia" w:eastAsiaTheme="majorEastAsia" w:hAnsiTheme="majorEastAsia" w:hint="eastAsia"/>
        </w:rPr>
        <w:t xml:space="preserve">                                               </w:t>
      </w:r>
    </w:p>
    <w:p w:rsidR="00751F67" w:rsidRPr="003B47A8" w:rsidRDefault="00751F67" w:rsidP="0047266B">
      <w:pPr>
        <w:rPr>
          <w:rFonts w:asciiTheme="majorEastAsia" w:eastAsiaTheme="majorEastAsia" w:hAnsiTheme="majorEastAsia"/>
        </w:rPr>
      </w:pPr>
    </w:p>
    <w:p w:rsidR="0047266B" w:rsidRPr="003B47A8" w:rsidRDefault="0047266B" w:rsidP="0047266B">
      <w:pPr>
        <w:ind w:firstLineChars="100" w:firstLine="210"/>
        <w:jc w:val="right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年</w:t>
      </w:r>
      <w:r w:rsidR="00751F67" w:rsidRPr="003B47A8">
        <w:rPr>
          <w:rFonts w:asciiTheme="majorEastAsia" w:eastAsiaTheme="majorEastAsia" w:hAnsiTheme="majorEastAsia" w:hint="eastAsia"/>
        </w:rPr>
        <w:t xml:space="preserve">　</w:t>
      </w:r>
      <w:r w:rsidRPr="003B47A8">
        <w:rPr>
          <w:rFonts w:asciiTheme="majorEastAsia" w:eastAsiaTheme="majorEastAsia" w:hAnsiTheme="majorEastAsia" w:hint="eastAsia"/>
        </w:rPr>
        <w:t xml:space="preserve"> 月 </w:t>
      </w:r>
      <w:r w:rsidR="00751F67" w:rsidRPr="003B47A8">
        <w:rPr>
          <w:rFonts w:asciiTheme="majorEastAsia" w:eastAsiaTheme="majorEastAsia" w:hAnsiTheme="majorEastAsia" w:hint="eastAsia"/>
        </w:rPr>
        <w:t xml:space="preserve">　</w:t>
      </w:r>
      <w:r w:rsidRPr="003B47A8">
        <w:rPr>
          <w:rFonts w:asciiTheme="majorEastAsia" w:eastAsiaTheme="majorEastAsia" w:hAnsiTheme="majorEastAsia" w:hint="eastAsia"/>
        </w:rPr>
        <w:t>日</w:t>
      </w:r>
    </w:p>
    <w:p w:rsidR="0047266B" w:rsidRPr="003B47A8" w:rsidRDefault="0047266B" w:rsidP="0047266B">
      <w:pPr>
        <w:ind w:firstLineChars="100" w:firstLine="210"/>
        <w:jc w:val="right"/>
        <w:rPr>
          <w:rFonts w:asciiTheme="majorEastAsia" w:eastAsiaTheme="majorEastAsia" w:hAnsiTheme="majorEastAsia"/>
        </w:rPr>
      </w:pPr>
    </w:p>
    <w:p w:rsidR="0047266B" w:rsidRPr="003B47A8" w:rsidRDefault="0047266B" w:rsidP="0047266B">
      <w:pPr>
        <w:ind w:firstLineChars="100" w:firstLine="210"/>
        <w:jc w:val="center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作成された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Pr="003B47A8">
        <w:rPr>
          <w:rFonts w:asciiTheme="majorEastAsia" w:eastAsiaTheme="majorEastAsia" w:hAnsiTheme="majorEastAsia" w:hint="eastAsia"/>
        </w:rPr>
        <w:t>加工情報をその用に供して行う事業に関する提案書</w:t>
      </w:r>
    </w:p>
    <w:p w:rsidR="0047266B" w:rsidRPr="003B47A8" w:rsidRDefault="0047266B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9D02B0" w:rsidP="0047266B">
      <w:pPr>
        <w:ind w:firstLineChars="100" w:firstLine="21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浜松医科大</w:t>
      </w:r>
      <w:bookmarkStart w:id="0" w:name="_GoBack"/>
      <w:bookmarkEnd w:id="0"/>
      <w:r w:rsidR="008E33D0" w:rsidRPr="003B47A8">
        <w:rPr>
          <w:rFonts w:asciiTheme="majorEastAsia" w:eastAsiaTheme="majorEastAsia" w:hAnsiTheme="majorEastAsia" w:hint="eastAsia"/>
        </w:rPr>
        <w:t>学</w:t>
      </w:r>
      <w:r w:rsidR="00CA1772" w:rsidRPr="003B47A8">
        <w:rPr>
          <w:rFonts w:asciiTheme="majorEastAsia" w:eastAsiaTheme="majorEastAsia" w:hAnsiTheme="majorEastAsia" w:hint="eastAsia"/>
        </w:rPr>
        <w:t xml:space="preserve">長　</w:t>
      </w:r>
      <w:r w:rsidR="0047266B" w:rsidRPr="003B47A8">
        <w:rPr>
          <w:rFonts w:asciiTheme="majorEastAsia" w:eastAsiaTheme="majorEastAsia" w:hAnsiTheme="majorEastAsia" w:hint="eastAsia"/>
        </w:rPr>
        <w:t>殿</w:t>
      </w:r>
    </w:p>
    <w:p w:rsidR="0047266B" w:rsidRPr="003B47A8" w:rsidRDefault="00541904" w:rsidP="00541904">
      <w:pPr>
        <w:ind w:firstLineChars="1890" w:firstLine="3969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郵 便 番 号</w:t>
      </w:r>
    </w:p>
    <w:p w:rsidR="0047266B" w:rsidRPr="003B47A8" w:rsidRDefault="0047266B" w:rsidP="00541904">
      <w:pPr>
        <w:ind w:firstLineChars="1890" w:firstLine="3969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（ふりがな）</w:t>
      </w:r>
    </w:p>
    <w:p w:rsidR="0047266B" w:rsidRPr="003B47A8" w:rsidRDefault="00541904" w:rsidP="00541904">
      <w:pPr>
        <w:ind w:firstLineChars="1890" w:firstLine="3969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住所又は居所</w:t>
      </w:r>
    </w:p>
    <w:p w:rsidR="0047266B" w:rsidRPr="003B47A8" w:rsidRDefault="0047266B" w:rsidP="00B53029">
      <w:pPr>
        <w:ind w:firstLineChars="1890" w:firstLine="3969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（ふりがな）</w:t>
      </w:r>
    </w:p>
    <w:p w:rsidR="005029A1" w:rsidRDefault="002572F0" w:rsidP="00B53029">
      <w:pPr>
        <w:ind w:leftChars="1959" w:left="5244" w:hangingChars="538" w:hanging="113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氏</w:t>
      </w:r>
      <w:r w:rsidR="00B53029" w:rsidRPr="003B47A8">
        <w:rPr>
          <w:rFonts w:asciiTheme="majorEastAsia" w:eastAsiaTheme="majorEastAsia" w:hAnsiTheme="majorEastAsia" w:hint="eastAsia"/>
        </w:rPr>
        <w:t xml:space="preserve">　　　</w:t>
      </w:r>
      <w:r w:rsidRPr="003B47A8">
        <w:rPr>
          <w:rFonts w:asciiTheme="majorEastAsia" w:eastAsiaTheme="majorEastAsia" w:hAnsiTheme="majorEastAsia" w:hint="eastAsia"/>
        </w:rPr>
        <w:t>名</w:t>
      </w:r>
    </w:p>
    <w:p w:rsidR="0047266B" w:rsidRPr="003B47A8" w:rsidRDefault="005029A1" w:rsidP="005029A1">
      <w:pPr>
        <w:ind w:leftChars="2459" w:left="5244" w:hangingChars="38" w:hanging="8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（</w:t>
      </w:r>
      <w:r w:rsidR="0047266B" w:rsidRPr="003B47A8">
        <w:rPr>
          <w:rFonts w:asciiTheme="majorEastAsia" w:eastAsiaTheme="majorEastAsia" w:hAnsiTheme="majorEastAsia" w:hint="eastAsia"/>
        </w:rPr>
        <w:t>法人その他の団体にあっては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2572F0" w:rsidRPr="003B47A8">
        <w:rPr>
          <w:rFonts w:asciiTheme="majorEastAsia" w:eastAsiaTheme="majorEastAsia" w:hAnsiTheme="majorEastAsia" w:hint="eastAsia"/>
        </w:rPr>
        <w:t>名称及び代表者の氏名を記載すること</w:t>
      </w:r>
      <w:r w:rsidR="0047266B" w:rsidRPr="003B47A8">
        <w:rPr>
          <w:rFonts w:asciiTheme="majorEastAsia" w:eastAsiaTheme="majorEastAsia" w:hAnsiTheme="majorEastAsia" w:hint="eastAsia"/>
        </w:rPr>
        <w:t xml:space="preserve">。） </w:t>
      </w:r>
    </w:p>
    <w:p w:rsidR="005029A1" w:rsidRDefault="0047266B" w:rsidP="00B53029">
      <w:pPr>
        <w:ind w:leftChars="1958" w:left="5244" w:hangingChars="539" w:hanging="1132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連</w:t>
      </w:r>
      <w:r w:rsidR="00B53029" w:rsidRPr="003B47A8">
        <w:rPr>
          <w:rFonts w:asciiTheme="majorEastAsia" w:eastAsiaTheme="majorEastAsia" w:hAnsiTheme="majorEastAsia" w:hint="eastAsia"/>
        </w:rPr>
        <w:t xml:space="preserve">　</w:t>
      </w:r>
      <w:r w:rsidRPr="003B47A8">
        <w:rPr>
          <w:rFonts w:asciiTheme="majorEastAsia" w:eastAsiaTheme="majorEastAsia" w:hAnsiTheme="majorEastAsia" w:hint="eastAsia"/>
        </w:rPr>
        <w:t>絡</w:t>
      </w:r>
      <w:r w:rsidR="00B53029" w:rsidRPr="003B47A8">
        <w:rPr>
          <w:rFonts w:asciiTheme="majorEastAsia" w:eastAsiaTheme="majorEastAsia" w:hAnsiTheme="majorEastAsia" w:hint="eastAsia"/>
        </w:rPr>
        <w:t xml:space="preserve">　</w:t>
      </w:r>
      <w:r w:rsidRPr="003B47A8">
        <w:rPr>
          <w:rFonts w:asciiTheme="majorEastAsia" w:eastAsiaTheme="majorEastAsia" w:hAnsiTheme="majorEastAsia" w:hint="eastAsia"/>
        </w:rPr>
        <w:t>先</w:t>
      </w:r>
    </w:p>
    <w:p w:rsidR="0047266B" w:rsidRPr="003B47A8" w:rsidRDefault="0047266B" w:rsidP="005029A1">
      <w:pPr>
        <w:ind w:leftChars="2458" w:left="5244" w:hangingChars="39" w:hanging="82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（連絡のとれる電話番号及び電子メールアドレスを記載すること。担当部署等がある場合は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Pr="003B47A8">
        <w:rPr>
          <w:rFonts w:asciiTheme="majorEastAsia" w:eastAsiaTheme="majorEastAsia" w:hAnsiTheme="majorEastAsia" w:hint="eastAsia"/>
        </w:rPr>
        <w:t>当該担当部署名及び担当者を記載すること。）</w:t>
      </w:r>
    </w:p>
    <w:p w:rsidR="0047266B" w:rsidRPr="003B47A8" w:rsidRDefault="0047266B" w:rsidP="0047266B">
      <w:pPr>
        <w:ind w:firstLineChars="2700" w:firstLine="5670"/>
        <w:rPr>
          <w:rFonts w:asciiTheme="majorEastAsia" w:eastAsiaTheme="majorEastAsia" w:hAnsiTheme="majorEastAsia"/>
        </w:rPr>
      </w:pPr>
    </w:p>
    <w:p w:rsidR="004751D3" w:rsidRDefault="0047266B" w:rsidP="00A4262F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個人情報の保護に</w:t>
      </w:r>
      <w:r w:rsidRPr="003B47A8">
        <w:rPr>
          <w:rFonts w:asciiTheme="majorEastAsia" w:eastAsiaTheme="majorEastAsia" w:hAnsiTheme="majorEastAsia"/>
        </w:rPr>
        <w:t>関する</w:t>
      </w:r>
      <w:r w:rsidRPr="003B47A8">
        <w:rPr>
          <w:rFonts w:asciiTheme="majorEastAsia" w:eastAsiaTheme="majorEastAsia" w:hAnsiTheme="majorEastAsia" w:hint="eastAsia"/>
        </w:rPr>
        <w:t xml:space="preserve">法律　</w:t>
      </w:r>
      <w:r w:rsidR="00BE3924" w:rsidRPr="003B47A8">
        <w:rPr>
          <w:rFonts w:asciiTheme="majorEastAsia" w:eastAsiaTheme="majorEastAsia" w:hAnsiTheme="majorEastAsia" w:hint="eastAsia"/>
        </w:rPr>
        <w:t>第</w:t>
      </w:r>
      <w:r w:rsidR="00E9551E" w:rsidRPr="003B47A8">
        <w:rPr>
          <w:rFonts w:asciiTheme="majorEastAsia" w:eastAsiaTheme="majorEastAsia" w:hAnsiTheme="majorEastAsia" w:hint="eastAsia"/>
        </w:rPr>
        <w:t>116</w:t>
      </w:r>
      <w:r w:rsidR="00BE3924" w:rsidRPr="003B47A8">
        <w:rPr>
          <w:rFonts w:asciiTheme="majorEastAsia" w:eastAsiaTheme="majorEastAsia" w:hAnsiTheme="majorEastAsia" w:hint="eastAsia"/>
        </w:rPr>
        <w:t xml:space="preserve"> 条</w:t>
      </w:r>
      <w:r w:rsidR="00A4262F" w:rsidRPr="003B47A8">
        <w:rPr>
          <w:rFonts w:asciiTheme="majorEastAsia" w:eastAsiaTheme="majorEastAsia" w:hAnsiTheme="majorEastAsia" w:hint="eastAsia"/>
        </w:rPr>
        <w:t>第1</w:t>
      </w:r>
      <w:r w:rsidR="00BE3924" w:rsidRPr="003B47A8">
        <w:rPr>
          <w:rFonts w:asciiTheme="majorEastAsia" w:eastAsiaTheme="majorEastAsia" w:hAnsiTheme="majorEastAsia" w:hint="eastAsia"/>
        </w:rPr>
        <w:t>項前段</w:t>
      </w:r>
    </w:p>
    <w:p w:rsidR="004751D3" w:rsidRDefault="0047266B" w:rsidP="004751D3">
      <w:pPr>
        <w:ind w:firstLineChars="1500" w:firstLine="315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第</w:t>
      </w:r>
      <w:r w:rsidR="00E9551E" w:rsidRPr="003B47A8">
        <w:rPr>
          <w:rFonts w:asciiTheme="majorEastAsia" w:eastAsiaTheme="majorEastAsia" w:hAnsiTheme="majorEastAsia" w:hint="eastAsia"/>
        </w:rPr>
        <w:t>116</w:t>
      </w:r>
      <w:r w:rsidRPr="003B47A8">
        <w:rPr>
          <w:rFonts w:asciiTheme="majorEastAsia" w:eastAsiaTheme="majorEastAsia" w:hAnsiTheme="majorEastAsia" w:hint="eastAsia"/>
        </w:rPr>
        <w:t xml:space="preserve"> 条</w:t>
      </w:r>
      <w:r w:rsidR="00A4262F" w:rsidRPr="003B47A8">
        <w:rPr>
          <w:rFonts w:asciiTheme="majorEastAsia" w:eastAsiaTheme="majorEastAsia" w:hAnsiTheme="majorEastAsia" w:hint="eastAsia"/>
        </w:rPr>
        <w:t>第1</w:t>
      </w:r>
      <w:r w:rsidRPr="003B47A8">
        <w:rPr>
          <w:rFonts w:asciiTheme="majorEastAsia" w:eastAsiaTheme="majorEastAsia" w:hAnsiTheme="majorEastAsia" w:hint="eastAsia"/>
        </w:rPr>
        <w:t>項後段</w:t>
      </w:r>
    </w:p>
    <w:p w:rsidR="0047266B" w:rsidRPr="003B47A8" w:rsidRDefault="0047266B" w:rsidP="004751D3">
      <w:pPr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により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Pr="003B47A8">
        <w:rPr>
          <w:rFonts w:asciiTheme="majorEastAsia" w:eastAsiaTheme="majorEastAsia" w:hAnsiTheme="majorEastAsia" w:hint="eastAsia"/>
        </w:rPr>
        <w:t>以下のとおり作成された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Pr="003B47A8">
        <w:rPr>
          <w:rFonts w:asciiTheme="majorEastAsia" w:eastAsiaTheme="majorEastAsia" w:hAnsiTheme="majorEastAsia" w:hint="eastAsia"/>
        </w:rPr>
        <w:t>加工情報をその用に供して行う事業（又は事業の変更）に関する提案をします。</w:t>
      </w:r>
    </w:p>
    <w:p w:rsidR="00751F67" w:rsidRPr="003B47A8" w:rsidRDefault="00751F67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1</w:t>
      </w:r>
      <w:r w:rsidR="0047266B" w:rsidRPr="003B47A8">
        <w:rPr>
          <w:rFonts w:asciiTheme="majorEastAsia" w:eastAsiaTheme="majorEastAsia" w:hAnsiTheme="majorEastAsia" w:hint="eastAsia"/>
        </w:rPr>
        <w:t>．提案に係る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加工情報を特定するに足りる事項</w:t>
      </w:r>
    </w:p>
    <w:p w:rsidR="00751F67" w:rsidRPr="003B47A8" w:rsidRDefault="00751F67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2</w:t>
      </w:r>
      <w:r w:rsidR="0047266B" w:rsidRPr="003B47A8">
        <w:rPr>
          <w:rFonts w:asciiTheme="majorEastAsia" w:eastAsiaTheme="majorEastAsia" w:hAnsiTheme="majorEastAsia" w:hint="eastAsia"/>
        </w:rPr>
        <w:t>．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加工情報の利用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（1</w:t>
      </w:r>
      <w:r w:rsidR="0047266B" w:rsidRPr="003B47A8">
        <w:rPr>
          <w:rFonts w:asciiTheme="majorEastAsia" w:eastAsiaTheme="majorEastAsia" w:hAnsiTheme="majorEastAsia" w:hint="eastAsia"/>
        </w:rPr>
        <w:t>）利用の目的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（2</w:t>
      </w:r>
      <w:r w:rsidR="0047266B" w:rsidRPr="003B47A8">
        <w:rPr>
          <w:rFonts w:asciiTheme="majorEastAsia" w:eastAsiaTheme="majorEastAsia" w:hAnsiTheme="majorEastAsia" w:hint="eastAsia"/>
        </w:rPr>
        <w:t>）利用の方法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（3</w:t>
      </w:r>
      <w:r w:rsidR="0047266B" w:rsidRPr="003B47A8">
        <w:rPr>
          <w:rFonts w:asciiTheme="majorEastAsia" w:eastAsiaTheme="majorEastAsia" w:hAnsiTheme="majorEastAsia" w:hint="eastAsia"/>
        </w:rPr>
        <w:t>）利用に供する事業の内容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（4）上記（3</w:t>
      </w:r>
      <w:r w:rsidR="0047266B" w:rsidRPr="003B47A8">
        <w:rPr>
          <w:rFonts w:asciiTheme="majorEastAsia" w:eastAsiaTheme="majorEastAsia" w:hAnsiTheme="majorEastAsia" w:hint="eastAsia"/>
        </w:rPr>
        <w:t>）の事業の用に供しようとする期間</w:t>
      </w:r>
    </w:p>
    <w:p w:rsidR="0047266B" w:rsidRPr="003B47A8" w:rsidRDefault="0047266B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3</w:t>
      </w:r>
      <w:r w:rsidR="0047266B" w:rsidRPr="003B47A8">
        <w:rPr>
          <w:rFonts w:asciiTheme="majorEastAsia" w:eastAsiaTheme="majorEastAsia" w:hAnsiTheme="majorEastAsia" w:hint="eastAsia"/>
        </w:rPr>
        <w:t>．漏えいの防止等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加工情報の適切な管理のために講ずる措置</w:t>
      </w:r>
    </w:p>
    <w:p w:rsidR="00751F67" w:rsidRPr="003B47A8" w:rsidRDefault="00751F67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4</w:t>
      </w:r>
      <w:r w:rsidR="0047266B" w:rsidRPr="003B47A8">
        <w:rPr>
          <w:rFonts w:asciiTheme="majorEastAsia" w:eastAsiaTheme="majorEastAsia" w:hAnsiTheme="majorEastAsia" w:hint="eastAsia"/>
        </w:rPr>
        <w:t>．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加工情報の提供の方法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（1</w:t>
      </w:r>
      <w:r w:rsidR="0047266B" w:rsidRPr="003B47A8">
        <w:rPr>
          <w:rFonts w:asciiTheme="majorEastAsia" w:eastAsiaTheme="majorEastAsia" w:hAnsiTheme="majorEastAsia" w:hint="eastAsia"/>
        </w:rPr>
        <w:t>）提供媒体</w:t>
      </w:r>
      <w:r w:rsidR="00A15B1C" w:rsidRPr="003B47A8">
        <w:rPr>
          <w:rFonts w:asciiTheme="majorEastAsia" w:eastAsiaTheme="majorEastAsia" w:hAnsiTheme="majorEastAsia" w:hint="eastAsia"/>
        </w:rPr>
        <w:t xml:space="preserve">　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cs="Segoe UI Symbol"/>
        </w:rPr>
        <w:t>☐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hint="eastAsia"/>
        </w:rPr>
        <w:t>ＣＤ－Ｒ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cs="Segoe UI Symbol"/>
        </w:rPr>
        <w:t>☐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hint="eastAsia"/>
        </w:rPr>
        <w:t>ＤＶＤ－Ｒ</w:t>
      </w:r>
    </w:p>
    <w:p w:rsidR="0047266B" w:rsidRPr="003B47A8" w:rsidRDefault="00A4262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（2</w:t>
      </w:r>
      <w:r w:rsidR="0047266B" w:rsidRPr="003B47A8">
        <w:rPr>
          <w:rFonts w:asciiTheme="majorEastAsia" w:eastAsiaTheme="majorEastAsia" w:hAnsiTheme="majorEastAsia" w:hint="eastAsia"/>
        </w:rPr>
        <w:t>）提供方法</w:t>
      </w:r>
      <w:r w:rsidR="00A15B1C" w:rsidRPr="003B47A8">
        <w:rPr>
          <w:rFonts w:asciiTheme="majorEastAsia" w:eastAsiaTheme="majorEastAsia" w:hAnsiTheme="majorEastAsia" w:hint="eastAsia"/>
        </w:rPr>
        <w:t xml:space="preserve">　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cs="Segoe UI Symbol"/>
        </w:rPr>
        <w:t>☐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hint="eastAsia"/>
        </w:rPr>
        <w:t>窓口受領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cs="Segoe UI Symbol"/>
        </w:rPr>
        <w:t>☐</w:t>
      </w:r>
      <w:r w:rsidR="0047266B" w:rsidRPr="003B47A8">
        <w:rPr>
          <w:rFonts w:asciiTheme="majorEastAsia" w:eastAsiaTheme="majorEastAsia" w:hAnsiTheme="majorEastAsia"/>
        </w:rPr>
        <w:t xml:space="preserve"> </w:t>
      </w:r>
      <w:r w:rsidR="0047266B" w:rsidRPr="003B47A8">
        <w:rPr>
          <w:rFonts w:asciiTheme="majorEastAsia" w:eastAsiaTheme="majorEastAsia" w:hAnsiTheme="majorEastAsia" w:hint="eastAsia"/>
        </w:rPr>
        <w:t>郵送</w:t>
      </w:r>
    </w:p>
    <w:p w:rsidR="005029A1" w:rsidRDefault="005029A1" w:rsidP="0047266B">
      <w:pPr>
        <w:ind w:firstLineChars="100" w:firstLine="210"/>
        <w:rPr>
          <w:rFonts w:asciiTheme="majorEastAsia" w:eastAsiaTheme="majorEastAsia" w:hAnsiTheme="majorEastAsia"/>
        </w:rPr>
      </w:pPr>
    </w:p>
    <w:p w:rsidR="0047266B" w:rsidRPr="003B47A8" w:rsidRDefault="0047266B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lastRenderedPageBreak/>
        <w:t>記載要領</w:t>
      </w:r>
    </w:p>
    <w:p w:rsidR="0047266B" w:rsidRPr="003B47A8" w:rsidRDefault="00A6647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1</w:t>
      </w:r>
      <w:r w:rsidR="0047266B" w:rsidRPr="003B47A8">
        <w:rPr>
          <w:rFonts w:asciiTheme="majorEastAsia" w:eastAsiaTheme="majorEastAsia" w:hAnsiTheme="majorEastAsia" w:hint="eastAsia"/>
        </w:rPr>
        <w:t>．不要な文字は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抹消すること。</w:t>
      </w:r>
    </w:p>
    <w:p w:rsidR="0047266B" w:rsidRPr="003B47A8" w:rsidRDefault="00A6647F" w:rsidP="00751F6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2</w:t>
      </w:r>
      <w:r w:rsidR="0047266B" w:rsidRPr="003B47A8">
        <w:rPr>
          <w:rFonts w:asciiTheme="majorEastAsia" w:eastAsiaTheme="majorEastAsia" w:hAnsiTheme="majorEastAsia" w:hint="eastAsia"/>
        </w:rPr>
        <w:t>.「提案に係る</w:t>
      </w:r>
      <w:r w:rsidR="00E9551E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加工情報を特定するに足りる事項」には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個人情報の保護に関する法律（以下「法」という。）第</w:t>
      </w:r>
      <w:r w:rsidR="00E9551E" w:rsidRPr="003B47A8">
        <w:rPr>
          <w:rFonts w:asciiTheme="majorEastAsia" w:eastAsiaTheme="majorEastAsia" w:hAnsiTheme="majorEastAsia" w:hint="eastAsia"/>
        </w:rPr>
        <w:t>115</w:t>
      </w:r>
      <w:r w:rsidR="0047266B" w:rsidRPr="003B47A8">
        <w:rPr>
          <w:rFonts w:asciiTheme="majorEastAsia" w:eastAsiaTheme="majorEastAsia" w:hAnsiTheme="majorEastAsia" w:hint="eastAsia"/>
        </w:rPr>
        <w:t>条の規定により個人情報ファイル簿に記載された</w:t>
      </w:r>
      <w:r w:rsidR="001A4B4F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加工情報の概要を記載すること。</w:t>
      </w:r>
    </w:p>
    <w:p w:rsidR="0047266B" w:rsidRPr="003B47A8" w:rsidRDefault="00A6647F" w:rsidP="00751F6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3</w:t>
      </w:r>
      <w:r w:rsidR="0047266B" w:rsidRPr="003B47A8">
        <w:rPr>
          <w:rFonts w:asciiTheme="majorEastAsia" w:eastAsiaTheme="majorEastAsia" w:hAnsiTheme="majorEastAsia" w:hint="eastAsia"/>
        </w:rPr>
        <w:t>.「</w:t>
      </w:r>
      <w:r w:rsidR="001A4B4F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加工情報の利用」には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（</w:t>
      </w:r>
      <w:r w:rsidRPr="003B47A8">
        <w:rPr>
          <w:rFonts w:asciiTheme="majorEastAsia" w:eastAsiaTheme="majorEastAsia" w:hAnsiTheme="majorEastAsia" w:hint="eastAsia"/>
        </w:rPr>
        <w:t>1）から（4</w:t>
      </w:r>
      <w:r w:rsidR="0047266B" w:rsidRPr="003B47A8">
        <w:rPr>
          <w:rFonts w:asciiTheme="majorEastAsia" w:eastAsiaTheme="majorEastAsia" w:hAnsiTheme="majorEastAsia" w:hint="eastAsia"/>
        </w:rPr>
        <w:t>）までの事項を具体的に記載すること。また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Pr="003B47A8">
        <w:rPr>
          <w:rFonts w:asciiTheme="majorEastAsia" w:eastAsiaTheme="majorEastAsia" w:hAnsiTheme="majorEastAsia" w:hint="eastAsia"/>
        </w:rPr>
        <w:t>（4）の「上記（3</w:t>
      </w:r>
      <w:r w:rsidR="0047266B" w:rsidRPr="003B47A8">
        <w:rPr>
          <w:rFonts w:asciiTheme="majorEastAsia" w:eastAsiaTheme="majorEastAsia" w:hAnsiTheme="majorEastAsia" w:hint="eastAsia"/>
        </w:rPr>
        <w:t>）の事業の用に供しようとする期間」には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事業の目的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内容並びに</w:t>
      </w:r>
      <w:r w:rsidR="001A4B4F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加工情報の利用目的及び方法からみて必要な期間を記載すること。</w:t>
      </w:r>
    </w:p>
    <w:p w:rsidR="0047266B" w:rsidRPr="003B47A8" w:rsidRDefault="00A6647F" w:rsidP="00751F6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4</w:t>
      </w:r>
      <w:r w:rsidR="0047266B" w:rsidRPr="003B47A8">
        <w:rPr>
          <w:rFonts w:asciiTheme="majorEastAsia" w:eastAsiaTheme="majorEastAsia" w:hAnsiTheme="majorEastAsia" w:hint="eastAsia"/>
        </w:rPr>
        <w:t>.「漏えいの防止等</w:t>
      </w:r>
      <w:r w:rsidR="001A4B4F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加工情報の適切な管理のために講ずる措置」には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「個人情報の保護に関する法律についてのガイドライン（</w:t>
      </w:r>
      <w:r w:rsidR="00F36865" w:rsidRPr="003B47A8">
        <w:rPr>
          <w:rFonts w:asciiTheme="majorEastAsia" w:eastAsiaTheme="majorEastAsia" w:hAnsiTheme="majorEastAsia" w:hint="eastAsia"/>
        </w:rPr>
        <w:t>仮名加工情報・</w:t>
      </w:r>
      <w:r w:rsidR="0047266B" w:rsidRPr="003B47A8">
        <w:rPr>
          <w:rFonts w:asciiTheme="majorEastAsia" w:eastAsiaTheme="majorEastAsia" w:hAnsiTheme="majorEastAsia" w:hint="eastAsia"/>
        </w:rPr>
        <w:t>匿名加工情報編）」を踏まえて記載すること。</w:t>
      </w:r>
    </w:p>
    <w:p w:rsidR="0047266B" w:rsidRPr="003B47A8" w:rsidRDefault="00A6647F" w:rsidP="00751F6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5</w:t>
      </w:r>
      <w:r w:rsidR="0047266B" w:rsidRPr="003B47A8">
        <w:rPr>
          <w:rFonts w:asciiTheme="majorEastAsia" w:eastAsiaTheme="majorEastAsia" w:hAnsiTheme="majorEastAsia" w:hint="eastAsia"/>
        </w:rPr>
        <w:t>．「</w:t>
      </w:r>
      <w:r w:rsidR="001A4B4F" w:rsidRPr="003B47A8">
        <w:rPr>
          <w:rFonts w:asciiTheme="majorEastAsia" w:eastAsiaTheme="majorEastAsia" w:hAnsiTheme="majorEastAsia" w:cs="ＭＳ 明朝" w:hint="eastAsia"/>
          <w:kern w:val="0"/>
          <w:szCs w:val="21"/>
        </w:rPr>
        <w:t>行政機関等匿名</w:t>
      </w:r>
      <w:r w:rsidR="0047266B" w:rsidRPr="003B47A8">
        <w:rPr>
          <w:rFonts w:asciiTheme="majorEastAsia" w:eastAsiaTheme="majorEastAsia" w:hAnsiTheme="majorEastAsia" w:hint="eastAsia"/>
        </w:rPr>
        <w:t>加工情報の提供の方法」には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47266B" w:rsidRPr="003B47A8">
        <w:rPr>
          <w:rFonts w:asciiTheme="majorEastAsia" w:eastAsiaTheme="majorEastAsia" w:hAnsiTheme="majorEastAsia" w:hint="eastAsia"/>
        </w:rPr>
        <w:t>該当する□のチェックボックスに「レ」マークを入れること（法第</w:t>
      </w:r>
      <w:r w:rsidR="001A4B4F" w:rsidRPr="003B47A8">
        <w:rPr>
          <w:rFonts w:asciiTheme="majorEastAsia" w:eastAsiaTheme="majorEastAsia" w:hAnsiTheme="majorEastAsia" w:hint="eastAsia"/>
        </w:rPr>
        <w:t>116</w:t>
      </w:r>
      <w:r w:rsidR="0047266B" w:rsidRPr="003B47A8">
        <w:rPr>
          <w:rFonts w:asciiTheme="majorEastAsia" w:eastAsiaTheme="majorEastAsia" w:hAnsiTheme="majorEastAsia" w:hint="eastAsia"/>
        </w:rPr>
        <w:t xml:space="preserve"> 条</w:t>
      </w:r>
      <w:r w:rsidRPr="003B47A8">
        <w:rPr>
          <w:rFonts w:asciiTheme="majorEastAsia" w:eastAsiaTheme="majorEastAsia" w:hAnsiTheme="majorEastAsia" w:hint="eastAsia"/>
        </w:rPr>
        <w:t>第1</w:t>
      </w:r>
      <w:r w:rsidR="0047266B" w:rsidRPr="003B47A8">
        <w:rPr>
          <w:rFonts w:asciiTheme="majorEastAsia" w:eastAsiaTheme="majorEastAsia" w:hAnsiTheme="majorEastAsia" w:hint="eastAsia"/>
        </w:rPr>
        <w:t>項前段の提案をする場合に限る。）。</w:t>
      </w:r>
    </w:p>
    <w:p w:rsidR="0047266B" w:rsidRPr="003B47A8" w:rsidRDefault="00A6647F" w:rsidP="0047266B">
      <w:pPr>
        <w:ind w:firstLineChars="100" w:firstLine="210"/>
        <w:rPr>
          <w:rFonts w:asciiTheme="majorEastAsia" w:eastAsiaTheme="majorEastAsia" w:hAnsiTheme="majorEastAsia"/>
        </w:rPr>
      </w:pPr>
      <w:r w:rsidRPr="003B47A8">
        <w:rPr>
          <w:rFonts w:asciiTheme="majorEastAsia" w:eastAsiaTheme="majorEastAsia" w:hAnsiTheme="majorEastAsia" w:hint="eastAsia"/>
        </w:rPr>
        <w:t>6</w:t>
      </w:r>
      <w:r w:rsidR="0047266B" w:rsidRPr="003B47A8">
        <w:rPr>
          <w:rFonts w:asciiTheme="majorEastAsia" w:eastAsiaTheme="majorEastAsia" w:hAnsiTheme="majorEastAsia" w:hint="eastAsia"/>
        </w:rPr>
        <w:t>．用紙の大きさは</w:t>
      </w:r>
      <w:r w:rsidR="008E33D0" w:rsidRPr="003B47A8">
        <w:rPr>
          <w:rFonts w:asciiTheme="majorEastAsia" w:eastAsiaTheme="majorEastAsia" w:hAnsiTheme="majorEastAsia" w:hint="eastAsia"/>
        </w:rPr>
        <w:t>、</w:t>
      </w:r>
      <w:r w:rsidR="002E31CE" w:rsidRPr="003B47A8">
        <w:rPr>
          <w:rFonts w:asciiTheme="majorEastAsia" w:eastAsiaTheme="majorEastAsia" w:hAnsiTheme="majorEastAsia" w:hint="eastAsia"/>
        </w:rPr>
        <w:t>日本産業規格</w:t>
      </w:r>
      <w:r w:rsidRPr="003B47A8">
        <w:rPr>
          <w:rFonts w:asciiTheme="majorEastAsia" w:eastAsiaTheme="majorEastAsia" w:hAnsiTheme="majorEastAsia" w:hint="eastAsia"/>
        </w:rPr>
        <w:t>A4</w:t>
      </w:r>
      <w:r w:rsidR="0047266B" w:rsidRPr="003B47A8">
        <w:rPr>
          <w:rFonts w:asciiTheme="majorEastAsia" w:eastAsiaTheme="majorEastAsia" w:hAnsiTheme="majorEastAsia" w:hint="eastAsia"/>
        </w:rPr>
        <w:t>とすること。</w:t>
      </w:r>
    </w:p>
    <w:sectPr w:rsidR="0047266B" w:rsidRPr="003B47A8" w:rsidSect="004E14C9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62F" w:rsidRDefault="00A4262F" w:rsidP="00E62B70">
      <w:r>
        <w:separator/>
      </w:r>
    </w:p>
  </w:endnote>
  <w:endnote w:type="continuationSeparator" w:id="0">
    <w:p w:rsidR="00A4262F" w:rsidRDefault="00A4262F" w:rsidP="00E62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62F" w:rsidRDefault="00A4262F" w:rsidP="00E62B70">
      <w:r>
        <w:separator/>
      </w:r>
    </w:p>
  </w:footnote>
  <w:footnote w:type="continuationSeparator" w:id="0">
    <w:p w:rsidR="00A4262F" w:rsidRDefault="00A4262F" w:rsidP="00E62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62F" w:rsidRDefault="00A4262F">
    <w:pPr>
      <w:pStyle w:val="a3"/>
    </w:pP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4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D94"/>
    <w:rsid w:val="0000553E"/>
    <w:rsid w:val="00037E26"/>
    <w:rsid w:val="0010502E"/>
    <w:rsid w:val="0014085E"/>
    <w:rsid w:val="001A4B4F"/>
    <w:rsid w:val="001F33FE"/>
    <w:rsid w:val="002572F0"/>
    <w:rsid w:val="002E31CE"/>
    <w:rsid w:val="002F01D6"/>
    <w:rsid w:val="00352EAE"/>
    <w:rsid w:val="0035580F"/>
    <w:rsid w:val="00380E11"/>
    <w:rsid w:val="003B47A8"/>
    <w:rsid w:val="004010CC"/>
    <w:rsid w:val="004404D3"/>
    <w:rsid w:val="0047266B"/>
    <w:rsid w:val="004751D3"/>
    <w:rsid w:val="004A0950"/>
    <w:rsid w:val="004A1AF8"/>
    <w:rsid w:val="004D1030"/>
    <w:rsid w:val="004E14C9"/>
    <w:rsid w:val="004E504A"/>
    <w:rsid w:val="005029A1"/>
    <w:rsid w:val="0050465B"/>
    <w:rsid w:val="00510F15"/>
    <w:rsid w:val="00536304"/>
    <w:rsid w:val="00541904"/>
    <w:rsid w:val="00542183"/>
    <w:rsid w:val="00554987"/>
    <w:rsid w:val="00582AC5"/>
    <w:rsid w:val="005A3426"/>
    <w:rsid w:val="005B481C"/>
    <w:rsid w:val="0069557A"/>
    <w:rsid w:val="006F3754"/>
    <w:rsid w:val="00713517"/>
    <w:rsid w:val="00751F67"/>
    <w:rsid w:val="00752D94"/>
    <w:rsid w:val="007D7A18"/>
    <w:rsid w:val="007F3205"/>
    <w:rsid w:val="00872228"/>
    <w:rsid w:val="008755ED"/>
    <w:rsid w:val="00891A93"/>
    <w:rsid w:val="008E33D0"/>
    <w:rsid w:val="00914093"/>
    <w:rsid w:val="00920F8B"/>
    <w:rsid w:val="0097640C"/>
    <w:rsid w:val="009B3C8C"/>
    <w:rsid w:val="009D02B0"/>
    <w:rsid w:val="009D73E4"/>
    <w:rsid w:val="009F5492"/>
    <w:rsid w:val="00A15B1C"/>
    <w:rsid w:val="00A22726"/>
    <w:rsid w:val="00A4262F"/>
    <w:rsid w:val="00A529CA"/>
    <w:rsid w:val="00A6647F"/>
    <w:rsid w:val="00AB2C42"/>
    <w:rsid w:val="00AC11FA"/>
    <w:rsid w:val="00B05F7D"/>
    <w:rsid w:val="00B172A6"/>
    <w:rsid w:val="00B53029"/>
    <w:rsid w:val="00BE3924"/>
    <w:rsid w:val="00C25BA9"/>
    <w:rsid w:val="00C925F1"/>
    <w:rsid w:val="00CA1772"/>
    <w:rsid w:val="00CF1AF0"/>
    <w:rsid w:val="00DE394F"/>
    <w:rsid w:val="00DF0564"/>
    <w:rsid w:val="00E11C56"/>
    <w:rsid w:val="00E62B70"/>
    <w:rsid w:val="00E9551E"/>
    <w:rsid w:val="00EA42B3"/>
    <w:rsid w:val="00ED5162"/>
    <w:rsid w:val="00EE4E46"/>
    <w:rsid w:val="00F36865"/>
    <w:rsid w:val="00F466B7"/>
    <w:rsid w:val="00F62FF3"/>
    <w:rsid w:val="00FC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5EA068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2B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62B70"/>
  </w:style>
  <w:style w:type="paragraph" w:styleId="a5">
    <w:name w:val="footer"/>
    <w:basedOn w:val="a"/>
    <w:link w:val="a6"/>
    <w:uiPriority w:val="99"/>
    <w:unhideWhenUsed/>
    <w:rsid w:val="00E62B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62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BE7CE-497A-4D28-AF18-3CF6F0654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D02DF472</Template>
  <TotalTime>0</TotalTime>
  <Pages>2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2022-02-08T06:25:00Z</dcterms:created>
  <dcterms:modified xsi:type="dcterms:W3CDTF">2022-09-02T01:53:00Z</dcterms:modified>
</cp:coreProperties>
</file>